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56AA">
      <w:pPr>
        <w:pStyle w:val="7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一、特聘研究员聘用</w:t>
      </w:r>
      <w:r>
        <w:rPr>
          <w:rFonts w:hint="eastAsia"/>
        </w:rPr>
        <w:t>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25"/>
        <w:gridCol w:w="1685"/>
        <w:gridCol w:w="1238"/>
        <w:gridCol w:w="1685"/>
        <w:gridCol w:w="1238"/>
        <w:gridCol w:w="2217"/>
      </w:tblGrid>
      <w:tr w14:paraId="02B0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C8F28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姓  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A2C0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1A26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性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666F0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7A91D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B3C9">
            <w:pPr>
              <w:pStyle w:val="6"/>
              <w:ind w:firstLine="0" w:firstLineChars="0"/>
            </w:pPr>
          </w:p>
        </w:tc>
      </w:tr>
      <w:tr w14:paraId="485E6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72220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民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43519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2A1F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7243E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C26A1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lang w:val="en-US" w:eastAsia="zh-CN"/>
              </w:rPr>
              <w:t>学历/学位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50B3A">
            <w:pPr>
              <w:pStyle w:val="6"/>
              <w:ind w:firstLine="0" w:firstLineChars="0"/>
            </w:pPr>
          </w:p>
        </w:tc>
      </w:tr>
      <w:tr w14:paraId="2FB4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B177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FD6CD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9DE4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11999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73C6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A831D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5DE7D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5DBDF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6B794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2459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D6CB8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DB972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9902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传  真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CB6C0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9D653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518AD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782A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4552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F5E2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64E6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95FF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8FA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B5D6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现从事专业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B5C43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0D29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01527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FFBF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54981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AB319">
            <w:pPr>
              <w:pStyle w:val="6"/>
              <w:ind w:firstLine="0" w:firstLineChars="0"/>
            </w:pPr>
          </w:p>
        </w:tc>
      </w:tr>
      <w:tr w14:paraId="4A8F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AC38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会何种外语及熟练程度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69D4F">
            <w:pPr>
              <w:pStyle w:val="8"/>
              <w:jc w:val="both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流利     2. 中等     3. 入门</w:t>
            </w:r>
          </w:p>
          <w:p w14:paraId="0291A1C3">
            <w:pPr>
              <w:pStyle w:val="6"/>
              <w:ind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英语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法语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德语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日语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俄语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>其他（请注明）</w:t>
            </w:r>
          </w:p>
        </w:tc>
      </w:tr>
      <w:tr w14:paraId="30A0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B3214">
            <w:pPr>
              <w:pStyle w:val="6"/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  <w:p w14:paraId="0DC4537E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lang w:val="en-US" w:eastAsia="zh-CN"/>
              </w:rPr>
              <w:t>如</w:t>
            </w:r>
            <w:r>
              <w:rPr>
                <w:rFonts w:hint="default"/>
                <w:lang w:val="en-US" w:eastAsia="zh-CN"/>
              </w:rPr>
              <w:t>担任过其他研究中心或高校相关职位请</w:t>
            </w:r>
            <w:r>
              <w:rPr>
                <w:rFonts w:hint="eastAsia"/>
                <w:lang w:val="en-US" w:eastAsia="zh-CN"/>
              </w:rPr>
              <w:t>注明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CFFB0">
            <w:pPr>
              <w:pStyle w:val="6"/>
              <w:ind w:firstLine="0" w:firstLineChars="0"/>
            </w:pPr>
          </w:p>
        </w:tc>
      </w:tr>
      <w:tr w14:paraId="19AC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71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D4CF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sz w:val="21"/>
                <w:lang w:val="en-US" w:eastAsia="zh-CN"/>
              </w:rPr>
              <w:t>研究成果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8981">
            <w:pPr>
              <w:pStyle w:val="6"/>
            </w:pPr>
          </w:p>
          <w:p w14:paraId="79C83E20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DC2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64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36ED0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lang w:val="en-US" w:eastAsia="zh-CN"/>
              </w:rPr>
              <w:t>资格证书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8EFF5">
            <w:pPr>
              <w:pStyle w:val="6"/>
            </w:pPr>
          </w:p>
          <w:p w14:paraId="4CB4536B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E33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B136A">
            <w:pPr>
              <w:pStyle w:val="6"/>
              <w:ind w:firstLine="0" w:firstLineChars="0"/>
              <w:jc w:val="distribute"/>
            </w:pPr>
            <w:r>
              <w:rPr>
                <w:rFonts w:hint="default"/>
                <w:sz w:val="21"/>
                <w:lang w:val="en-US" w:eastAsia="zh-CN"/>
              </w:rPr>
              <w:t>获奖经历或行业内认证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9F7BF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2DFB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D0D49">
            <w:pPr>
              <w:pStyle w:val="6"/>
              <w:ind w:firstLine="0" w:firstLineChars="0"/>
              <w:jc w:val="distribute"/>
            </w:pPr>
            <w:r>
              <w:rPr>
                <w:rFonts w:hint="default"/>
                <w:sz w:val="21"/>
                <w:lang w:val="en-US" w:eastAsia="zh-CN"/>
              </w:rPr>
              <w:t>擅长领域/方向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CBCD4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2A6D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1E14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备  注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17CCA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7A520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DE5C5">
            <w:pPr>
              <w:ind w:left="0" w:leftChars="0" w:firstLine="0" w:firstLineChars="0"/>
              <w:jc w:val="center"/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本人确认：本人承诺以上信息真实有效，如有虚假愿承担相应法律责任。</w:t>
            </w:r>
          </w:p>
          <w:p w14:paraId="05CBE59B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签字：________  日期：________</w:t>
            </w:r>
          </w:p>
        </w:tc>
      </w:tr>
    </w:tbl>
    <w:p w14:paraId="52CC340E">
      <w:pPr>
        <w:ind w:left="0" w:leftChars="0" w:firstLine="0" w:firstLineChars="0"/>
        <w:rPr>
          <w:rFonts w:hint="eastAsia"/>
          <w:sz w:val="21"/>
          <w:lang w:val="en-US" w:eastAsia="zh-CN"/>
        </w:rPr>
      </w:pPr>
    </w:p>
    <w:p w14:paraId="3054BE2B">
      <w:pPr>
        <w:ind w:left="0" w:leftChars="0" w:firstLine="0" w:firstLineChars="0"/>
        <w:rPr>
          <w:rFonts w:hint="eastAsia"/>
          <w:sz w:val="21"/>
          <w:lang w:val="en-US" w:eastAsia="zh-CN"/>
        </w:rPr>
      </w:pPr>
    </w:p>
    <w:p w14:paraId="2721905F">
      <w:pPr>
        <w:ind w:left="0" w:leftChars="0" w:firstLine="0" w:firstLineChars="0"/>
        <w:rPr>
          <w:rFonts w:hint="eastAsia"/>
          <w:sz w:val="21"/>
          <w:lang w:val="en-US" w:eastAsia="zh-CN"/>
        </w:rPr>
      </w:pPr>
    </w:p>
    <w:p w14:paraId="0B8294A1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特聘研究员</w:t>
      </w:r>
    </w:p>
    <w:p w14:paraId="4F56CC6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04230" cy="1022985"/>
            <wp:effectExtent l="0" t="0" r="127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8623">
      <w:pPr>
        <w:ind w:left="0" w:leftChars="0" w:firstLine="0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合作内容</w:t>
      </w:r>
    </w:p>
    <w:p w14:paraId="44B921FF">
      <w:pPr>
        <w:numPr>
          <w:ilvl w:val="0"/>
          <w:numId w:val="2"/>
        </w:numPr>
        <w:ind w:left="425" w:leftChars="0" w:hanging="425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受聘者可优先受邀参与学校组织的系列研讨会、课程教学及专题讨论，围绕特定议题开展观点分享、经验交流及研究实践互动。</w:t>
      </w:r>
    </w:p>
    <w:p w14:paraId="6800086B">
      <w:pPr>
        <w:numPr>
          <w:ilvl w:val="0"/>
          <w:numId w:val="2"/>
        </w:numPr>
        <w:ind w:left="425" w:leftChars="0" w:hanging="425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受聘者可参与学校内部相关项目评审、建设指导与成效评价，并为教育生态建设、对外合作及项目输出等相关工作提供专业指导与评估支持。</w:t>
      </w:r>
    </w:p>
    <w:p w14:paraId="01CFFB4F">
      <w:pPr>
        <w:numPr>
          <w:ilvl w:val="0"/>
          <w:numId w:val="2"/>
        </w:numPr>
        <w:ind w:left="425" w:leftChars="0" w:hanging="425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受聘者可受邀参与学校定期组织的企业交流探访与专题调研活动，围绕教育生态、技术生态及相关实践场景开展深入交流。</w:t>
      </w:r>
    </w:p>
    <w:p w14:paraId="09F37C4E">
      <w:pPr>
        <w:numPr>
          <w:ilvl w:val="0"/>
          <w:numId w:val="2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受聘者可参与数字化转型研究中心主持、申报或共同推进的相关课题合作，在课题建设、方案撰写、研究推进及成果产出中提供专业支持，并根据实际贡献参与成果署名。</w:t>
      </w:r>
    </w:p>
    <w:p w14:paraId="16ADAF6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</w:p>
    <w:p w14:paraId="1B2142E7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征招对象</w:t>
      </w:r>
    </w:p>
    <w:p w14:paraId="01E33B60">
      <w:pPr>
        <w:numPr>
          <w:ilvl w:val="0"/>
          <w:numId w:val="3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在相关行业领域具有较高的专业认可度和行业影响力。</w:t>
      </w:r>
    </w:p>
    <w:p w14:paraId="4BAE92B8">
      <w:pPr>
        <w:numPr>
          <w:ilvl w:val="0"/>
          <w:numId w:val="3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具备扎实的学术背景，并在相关领域具有深厚的研究基础和丰富的实践经验。</w:t>
      </w:r>
    </w:p>
    <w:p w14:paraId="1C12ADE8">
      <w:pPr>
        <w:numPr>
          <w:ilvl w:val="0"/>
          <w:numId w:val="3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研究方向、专业专长或实践经验与中心重点研究方向具有较高契合度。</w:t>
      </w:r>
    </w:p>
    <w:p w14:paraId="4541E15A">
      <w:pPr>
        <w:numPr>
          <w:ilvl w:val="0"/>
          <w:numId w:val="0"/>
        </w:numPr>
        <w:rPr>
          <w:rFonts w:hint="default"/>
          <w:sz w:val="21"/>
          <w:lang w:val="en-US" w:eastAsia="zh-CN"/>
        </w:rPr>
      </w:pPr>
    </w:p>
    <w:p w14:paraId="280E6808">
      <w:pPr>
        <w:pStyle w:val="7"/>
        <w:rPr>
          <w:rFonts w:hint="eastAsia"/>
          <w:lang w:val="en-US" w:eastAsia="zh-CN"/>
        </w:rPr>
      </w:pPr>
    </w:p>
    <w:p w14:paraId="18F87070">
      <w:pPr>
        <w:pStyle w:val="7"/>
        <w:rPr>
          <w:rFonts w:hint="eastAsia"/>
          <w:lang w:val="en-US" w:eastAsia="zh-CN"/>
        </w:rPr>
      </w:pPr>
    </w:p>
    <w:p w14:paraId="55806AC8">
      <w:pPr>
        <w:pStyle w:val="7"/>
        <w:rPr>
          <w:rFonts w:hint="eastAsia"/>
          <w:lang w:val="en-US" w:eastAsia="zh-CN"/>
        </w:rPr>
      </w:pPr>
    </w:p>
    <w:p w14:paraId="2B88E70F">
      <w:pPr>
        <w:pStyle w:val="7"/>
        <w:rPr>
          <w:rFonts w:hint="eastAsia"/>
          <w:lang w:val="en-US" w:eastAsia="zh-CN"/>
        </w:rPr>
      </w:pPr>
    </w:p>
    <w:p w14:paraId="2B46D2C1">
      <w:pPr>
        <w:pStyle w:val="7"/>
        <w:rPr>
          <w:rFonts w:hint="eastAsia"/>
          <w:lang w:val="en-US" w:eastAsia="zh-CN"/>
        </w:rPr>
      </w:pPr>
    </w:p>
    <w:p w14:paraId="48D9A8B6">
      <w:pPr>
        <w:pStyle w:val="7"/>
        <w:rPr>
          <w:rFonts w:hint="eastAsia"/>
          <w:lang w:val="en-US" w:eastAsia="zh-CN"/>
        </w:rPr>
      </w:pPr>
    </w:p>
    <w:p w14:paraId="185EF1AB">
      <w:pPr>
        <w:pStyle w:val="7"/>
        <w:rPr>
          <w:rFonts w:hint="eastAsia"/>
        </w:rPr>
      </w:pPr>
      <w:r>
        <w:rPr>
          <w:rFonts w:hint="eastAsia"/>
          <w:lang w:val="en-US" w:eastAsia="zh-CN"/>
        </w:rPr>
        <w:t>产业专家/行业顾问聘用</w:t>
      </w:r>
      <w:r>
        <w:rPr>
          <w:rFonts w:hint="eastAsia"/>
        </w:rPr>
        <w:t>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25"/>
        <w:gridCol w:w="1685"/>
        <w:gridCol w:w="1238"/>
        <w:gridCol w:w="1685"/>
        <w:gridCol w:w="1238"/>
        <w:gridCol w:w="2217"/>
      </w:tblGrid>
      <w:tr w14:paraId="71E7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9A4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姓  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ECC66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95BBC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性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03985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553C4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7A2E">
            <w:pPr>
              <w:pStyle w:val="6"/>
              <w:ind w:firstLine="0" w:firstLineChars="0"/>
            </w:pPr>
          </w:p>
        </w:tc>
      </w:tr>
      <w:tr w14:paraId="39E0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F9452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民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28DC2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0A7E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7DEE1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4213C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lang w:val="en-US" w:eastAsia="zh-CN"/>
              </w:rPr>
              <w:t>学历/学位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FC78">
            <w:pPr>
              <w:pStyle w:val="6"/>
              <w:ind w:firstLine="0" w:firstLineChars="0"/>
            </w:pPr>
          </w:p>
        </w:tc>
      </w:tr>
      <w:tr w14:paraId="0913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423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BB714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9C94E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0CC6D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4AE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982DA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570A5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2FF7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967A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2C1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5827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5A98C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3A0CE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传  真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6C68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67CF9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87BF9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1FA7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6B39C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C6210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957AB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B0CD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330C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DDC9D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现从事专业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01E9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2992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92BC2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A2DCB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EE22E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35180">
            <w:pPr>
              <w:pStyle w:val="6"/>
              <w:ind w:firstLine="0" w:firstLineChars="0"/>
            </w:pPr>
          </w:p>
        </w:tc>
      </w:tr>
      <w:tr w14:paraId="52C5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9D658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会何种外语及熟练程度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31F19">
            <w:pPr>
              <w:pStyle w:val="8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流利     2. 中等     3. 入门</w:t>
            </w:r>
          </w:p>
          <w:p w14:paraId="1A0C4DDB">
            <w:pPr>
              <w:pStyle w:val="6"/>
              <w:ind w:firstLine="0" w:firstLineChars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英语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法语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德语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日语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俄语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其他（请注明）</w:t>
            </w:r>
          </w:p>
        </w:tc>
      </w:tr>
      <w:tr w14:paraId="5A17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E9E8F">
            <w:pPr>
              <w:pStyle w:val="6"/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  <w:p w14:paraId="404D54EC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lang w:val="en-US" w:eastAsia="zh-CN"/>
              </w:rPr>
              <w:t>如</w:t>
            </w:r>
            <w:r>
              <w:rPr>
                <w:rFonts w:hint="default"/>
                <w:lang w:val="en-US" w:eastAsia="zh-CN"/>
              </w:rPr>
              <w:t>担任过其他研究中心或高校相关职位请</w:t>
            </w:r>
            <w:r>
              <w:rPr>
                <w:rFonts w:hint="eastAsia"/>
                <w:lang w:val="en-US" w:eastAsia="zh-CN"/>
              </w:rPr>
              <w:t>注明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7C0CA">
            <w:pPr>
              <w:pStyle w:val="6"/>
              <w:ind w:firstLine="0" w:firstLineChars="0"/>
            </w:pPr>
          </w:p>
        </w:tc>
      </w:tr>
      <w:tr w14:paraId="49EF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7563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  <w:sz w:val="21"/>
                <w:lang w:val="en-US" w:eastAsia="zh-CN"/>
              </w:rPr>
              <w:t>项目参与及执行经历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F290">
            <w:pPr>
              <w:pStyle w:val="6"/>
            </w:pPr>
          </w:p>
          <w:p w14:paraId="14D49D1D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A25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EBA7">
            <w:pPr>
              <w:pStyle w:val="6"/>
              <w:ind w:firstLine="0" w:firstLineChars="0"/>
              <w:jc w:val="distribute"/>
            </w:pPr>
            <w:r>
              <w:rPr>
                <w:rFonts w:hint="default"/>
                <w:sz w:val="21"/>
                <w:lang w:val="en-US" w:eastAsia="zh-CN"/>
              </w:rPr>
              <w:t>获奖经历或行业内认证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96D4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476BE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29661">
            <w:pPr>
              <w:pStyle w:val="6"/>
              <w:ind w:firstLine="0" w:firstLineChars="0"/>
              <w:jc w:val="distribute"/>
            </w:pPr>
            <w:r>
              <w:rPr>
                <w:rFonts w:hint="default"/>
                <w:sz w:val="21"/>
                <w:lang w:val="en-US" w:eastAsia="zh-CN"/>
              </w:rPr>
              <w:t>擅长领域/方向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0D04C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5923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5862F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备  注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CEE2B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4055D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4597">
            <w:pPr>
              <w:ind w:left="0" w:leftChars="0" w:firstLine="0" w:firstLineChars="0"/>
              <w:jc w:val="center"/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本人确认：本人承诺以上信息真实有效，如有虚假愿承担相应法律责任。</w:t>
            </w:r>
          </w:p>
          <w:p w14:paraId="72F6DD12">
            <w:pPr>
              <w:pStyle w:val="6"/>
              <w:ind w:firstLine="0" w:firstLineChars="0"/>
              <w:jc w:val="center"/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签字：________  日期：________</w:t>
            </w:r>
          </w:p>
        </w:tc>
      </w:tr>
    </w:tbl>
    <w:p w14:paraId="3A463FE8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3A10BA17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1A5DBD5D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0FE7B3A2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16013665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6AFD385A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产业专家/行业顾问</w:t>
      </w:r>
    </w:p>
    <w:p w14:paraId="7F7B33E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901055" cy="79057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6E15B">
      <w:pPr>
        <w:ind w:left="0" w:leftChars="0" w:firstLine="0" w:firstLineChars="0"/>
        <w:rPr>
          <w:rFonts w:hint="eastAsia"/>
          <w:sz w:val="21"/>
          <w:lang w:val="en-US" w:eastAsia="zh-CN"/>
        </w:rPr>
      </w:pPr>
    </w:p>
    <w:p w14:paraId="612DB0AB">
      <w:pPr>
        <w:ind w:left="0" w:leftChars="0" w:firstLine="0" w:firstLineChars="0"/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合作内容</w:t>
      </w:r>
    </w:p>
    <w:p w14:paraId="348B61CF">
      <w:pPr>
        <w:numPr>
          <w:ilvl w:val="0"/>
          <w:numId w:val="4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受聘者可优先受邀参与学校组织的系列研讨会、课程教学及专题讨论，围绕产业发展、技术应用及教育生态建设等议题开展观点分享、经验交流及实践互动。</w:t>
      </w:r>
    </w:p>
    <w:p w14:paraId="28501A64">
      <w:pPr>
        <w:numPr>
          <w:ilvl w:val="0"/>
          <w:numId w:val="4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受聘者可参与学校内部相关项目评审、建设指导与成效评价，并为教育生态建设、对外合作及项目输出等相关工作提供产业视角、专业指导与评估支持。</w:t>
      </w:r>
    </w:p>
    <w:p w14:paraId="396FD694">
      <w:pPr>
        <w:numPr>
          <w:ilvl w:val="0"/>
          <w:numId w:val="4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受聘者可受邀参与学校定期组织的企业交流探访与专题调研活动，围绕教育生态、技术生态及产业应用场景开展深入交流。</w:t>
      </w:r>
    </w:p>
    <w:p w14:paraId="7B3D2273">
      <w:pPr>
        <w:numPr>
          <w:ilvl w:val="0"/>
          <w:numId w:val="4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受聘者可参与数字化转型研究中心推进的相关项目合作、产品方案共创及应用场景建设，在项目设计、方案优化、产品打磨及落地推广中提供专业支持，并根据实际贡献参与相关成果共建与展示。</w:t>
      </w:r>
    </w:p>
    <w:p w14:paraId="4BDC8AAE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sz w:val="21"/>
          <w:lang w:val="en-US" w:eastAsia="zh-CN"/>
        </w:rPr>
      </w:pPr>
    </w:p>
    <w:p w14:paraId="4E67369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征招对象</w:t>
      </w:r>
    </w:p>
    <w:p w14:paraId="3E954451">
      <w:pPr>
        <w:numPr>
          <w:ilvl w:val="0"/>
          <w:numId w:val="5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在相关行业领域具有较高的专业认可度、行业影响力及实践经验。</w:t>
      </w:r>
    </w:p>
    <w:p w14:paraId="0BA844A5">
      <w:pPr>
        <w:numPr>
          <w:ilvl w:val="0"/>
          <w:numId w:val="5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具备丰富的行业工作经验，熟悉相关领域的发展趋势、业务场景及实际应用需求。</w:t>
      </w:r>
    </w:p>
    <w:p w14:paraId="05E21F39">
      <w:pPr>
        <w:numPr>
          <w:ilvl w:val="0"/>
          <w:numId w:val="5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具有较强的项目实操经验和执行能力，能够参与项目规划、方案设计、过程推进及落地实施。</w:t>
      </w:r>
    </w:p>
    <w:p w14:paraId="32ED5C6C">
      <w:pPr>
        <w:numPr>
          <w:ilvl w:val="0"/>
          <w:numId w:val="5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具备一定的团队组织与协同工作能力，能够带领或支持跨团队开展项目合作与资源协调。</w:t>
      </w:r>
    </w:p>
    <w:p w14:paraId="37538E43">
      <w:pPr>
        <w:numPr>
          <w:ilvl w:val="0"/>
          <w:numId w:val="0"/>
        </w:numPr>
        <w:ind w:leftChars="0"/>
        <w:rPr>
          <w:rFonts w:hint="default"/>
          <w:sz w:val="21"/>
          <w:lang w:val="en-US" w:eastAsia="zh-CN"/>
        </w:rPr>
      </w:pPr>
    </w:p>
    <w:p w14:paraId="1F880AF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FA2C0D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E5BA8D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A51B49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47D490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44F4F4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A84E1B8">
      <w:pPr>
        <w:pStyle w:val="7"/>
        <w:rPr>
          <w:rFonts w:hint="eastAsia"/>
        </w:rPr>
      </w:pPr>
      <w:r>
        <w:rPr>
          <w:rFonts w:hint="eastAsia"/>
          <w:lang w:val="en-US" w:eastAsia="zh-CN"/>
        </w:rPr>
        <w:t>客座研究员聘用</w:t>
      </w:r>
      <w:r>
        <w:rPr>
          <w:rFonts w:hint="eastAsia"/>
        </w:rPr>
        <w:t>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25"/>
        <w:gridCol w:w="1685"/>
        <w:gridCol w:w="1238"/>
        <w:gridCol w:w="1685"/>
        <w:gridCol w:w="1238"/>
        <w:gridCol w:w="2217"/>
      </w:tblGrid>
      <w:tr w14:paraId="4093D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E0C9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姓  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505D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76D92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性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B6308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3E0EE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AE507">
            <w:pPr>
              <w:pStyle w:val="6"/>
              <w:ind w:firstLine="0" w:firstLineChars="0"/>
            </w:pPr>
          </w:p>
        </w:tc>
      </w:tr>
      <w:tr w14:paraId="6259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BEA2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民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D0FA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8A82D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17B30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E1DD">
            <w:pPr>
              <w:pStyle w:val="6"/>
              <w:ind w:firstLine="0" w:firstLineChars="0"/>
              <w:jc w:val="distribute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学历/学位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1D70">
            <w:pPr>
              <w:pStyle w:val="6"/>
              <w:ind w:firstLine="0" w:firstLineChars="0"/>
            </w:pPr>
          </w:p>
        </w:tc>
      </w:tr>
      <w:tr w14:paraId="0726C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9986A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3A66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592F9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504D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253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475AC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8BB7B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B72FC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AF52B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1F6B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6741D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652F8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470F0">
            <w:pPr>
              <w:pStyle w:val="6"/>
              <w:ind w:firstLine="0" w:firstLineChars="0"/>
              <w:jc w:val="distribute"/>
            </w:pPr>
            <w:r>
              <w:rPr>
                <w:rFonts w:hint="eastAsia"/>
              </w:rPr>
              <w:t>传  真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A840C">
            <w:pPr>
              <w:pStyle w:val="6"/>
              <w:ind w:firstLine="0" w:firstLineChars="0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7D61">
            <w:pPr>
              <w:pStyle w:val="6"/>
              <w:ind w:firstLine="0" w:firstLine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6B948">
            <w:pPr>
              <w:pStyle w:val="6"/>
              <w:ind w:firstLine="0" w:firstLineChars="0"/>
              <w:rPr>
                <w:rFonts w:hint="eastAsia"/>
              </w:rPr>
            </w:pPr>
          </w:p>
        </w:tc>
      </w:tr>
      <w:tr w14:paraId="6312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F7FFD">
            <w:pPr>
              <w:pStyle w:val="6"/>
              <w:jc w:val="distribute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D19F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7FBD">
            <w:pPr>
              <w:pStyle w:val="6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8E593">
            <w:pPr>
              <w:pStyle w:val="6"/>
              <w:rPr>
                <w:rFonts w:hint="eastAsia"/>
              </w:rPr>
            </w:pPr>
          </w:p>
        </w:tc>
      </w:tr>
      <w:tr w14:paraId="2788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B7F88">
            <w:pPr>
              <w:pStyle w:val="6"/>
              <w:jc w:val="distribute"/>
            </w:pPr>
            <w:r>
              <w:rPr>
                <w:rFonts w:hint="eastAsia"/>
              </w:rPr>
              <w:t>现从事专业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E8DA7">
            <w:pPr>
              <w:pStyle w:val="6"/>
              <w:rPr>
                <w:rFonts w:hint="eastAsia"/>
              </w:rPr>
            </w:pPr>
          </w:p>
        </w:tc>
      </w:tr>
      <w:tr w14:paraId="76DA1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3441E">
            <w:pPr>
              <w:pStyle w:val="6"/>
              <w:jc w:val="distribute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3EC21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4163">
            <w:pPr>
              <w:pStyle w:val="6"/>
              <w:jc w:val="distribut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    业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BFF97">
            <w:pPr>
              <w:pStyle w:val="6"/>
            </w:pPr>
          </w:p>
        </w:tc>
      </w:tr>
      <w:tr w14:paraId="03F6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7816D">
            <w:pPr>
              <w:pStyle w:val="6"/>
              <w:jc w:val="distribute"/>
            </w:pPr>
            <w:r>
              <w:rPr>
                <w:rFonts w:hint="eastAsia"/>
              </w:rPr>
              <w:t>会何种外语及熟练程度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70731">
            <w:pPr>
              <w:pStyle w:val="8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流利     2. 中等     3. 入门</w:t>
            </w:r>
          </w:p>
          <w:p w14:paraId="0B4214BC">
            <w:pPr>
              <w:pStyle w:val="6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英语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法语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德语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日语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俄语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>其他（请注明）</w:t>
            </w:r>
          </w:p>
        </w:tc>
      </w:tr>
      <w:tr w14:paraId="020B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42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B784D">
            <w:pPr>
              <w:pStyle w:val="6"/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  <w:p w14:paraId="116229D5">
            <w:pPr>
              <w:pStyle w:val="6"/>
              <w:jc w:val="distribute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</w:t>
            </w:r>
            <w:r>
              <w:rPr>
                <w:rFonts w:hint="default"/>
                <w:lang w:val="en-US" w:eastAsia="zh-CN"/>
              </w:rPr>
              <w:t>担任过其他研究中心或高校相关职位请</w:t>
            </w:r>
            <w:r>
              <w:rPr>
                <w:rFonts w:hint="eastAsia"/>
                <w:lang w:val="en-US" w:eastAsia="zh-CN"/>
              </w:rPr>
              <w:t>注明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A8377">
            <w:pPr>
              <w:pStyle w:val="6"/>
              <w:rPr>
                <w:rFonts w:hint="eastAsia"/>
              </w:rPr>
            </w:pPr>
          </w:p>
        </w:tc>
      </w:tr>
      <w:tr w14:paraId="7B29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7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6287">
            <w:pPr>
              <w:pStyle w:val="6"/>
              <w:ind w:firstLine="0" w:firstLineChars="0"/>
              <w:jc w:val="distribute"/>
              <w:rPr>
                <w:rFonts w:hint="default"/>
                <w:lang w:val="en-US"/>
              </w:rPr>
            </w:pPr>
            <w:r>
              <w:rPr>
                <w:rFonts w:hint="eastAsia"/>
                <w:sz w:val="21"/>
                <w:lang w:val="en-US" w:eastAsia="zh-CN"/>
              </w:rPr>
              <w:t>研究成果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F0DCD">
            <w:pPr>
              <w:pStyle w:val="6"/>
            </w:pPr>
          </w:p>
          <w:p w14:paraId="6C5EDFC6">
            <w:pPr>
              <w:pStyle w:val="6"/>
              <w:rPr>
                <w:rFonts w:hint="eastAsia"/>
              </w:rPr>
            </w:pPr>
          </w:p>
        </w:tc>
      </w:tr>
      <w:tr w14:paraId="76AA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3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3735">
            <w:pPr>
              <w:pStyle w:val="6"/>
              <w:ind w:firstLine="0" w:firstLineChars="0"/>
              <w:jc w:val="distribute"/>
            </w:pPr>
            <w:r>
              <w:rPr>
                <w:rFonts w:hint="default"/>
                <w:sz w:val="21"/>
                <w:lang w:val="en-US" w:eastAsia="zh-CN"/>
              </w:rPr>
              <w:t>获奖经历或行业内认证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64263">
            <w:pPr>
              <w:pStyle w:val="6"/>
              <w:rPr>
                <w:rFonts w:hint="eastAsia"/>
              </w:rPr>
            </w:pPr>
          </w:p>
        </w:tc>
      </w:tr>
      <w:tr w14:paraId="06E7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9A32">
            <w:pPr>
              <w:pStyle w:val="6"/>
              <w:ind w:firstLine="0" w:firstLineChars="0"/>
              <w:jc w:val="distribute"/>
              <w:rPr>
                <w:rFonts w:hint="eastAsia" w:eastAsia="宋体"/>
                <w:lang w:eastAsia="zh-CN"/>
              </w:rPr>
            </w:pPr>
            <w:r>
              <w:rPr>
                <w:rFonts w:hint="default"/>
                <w:sz w:val="21"/>
                <w:lang w:val="en-US" w:eastAsia="zh-CN"/>
              </w:rPr>
              <w:t>擅长领域/方向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CB2C">
            <w:pPr>
              <w:pStyle w:val="6"/>
              <w:rPr>
                <w:rFonts w:hint="eastAsia"/>
              </w:rPr>
            </w:pPr>
          </w:p>
        </w:tc>
      </w:tr>
      <w:tr w14:paraId="72C6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4CA08">
            <w:pPr>
              <w:pStyle w:val="6"/>
              <w:jc w:val="distribute"/>
            </w:pPr>
            <w:r>
              <w:rPr>
                <w:rFonts w:hint="eastAsia"/>
              </w:rPr>
              <w:t>备  注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AC7B6">
            <w:pPr>
              <w:pStyle w:val="6"/>
            </w:pPr>
          </w:p>
        </w:tc>
      </w:tr>
      <w:tr w14:paraId="20AD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A4DF">
            <w:pPr>
              <w:ind w:left="0" w:leftChars="0" w:firstLine="0" w:firstLineChars="0"/>
              <w:jc w:val="center"/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本人确认：本人承诺以上信息真实有效，如有虚假愿承担相应法律责任。</w:t>
            </w:r>
          </w:p>
          <w:p w14:paraId="7F82CC38">
            <w:pPr>
              <w:pStyle w:val="6"/>
              <w:jc w:val="center"/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签字：________  日期：________</w:t>
            </w:r>
          </w:p>
        </w:tc>
      </w:tr>
    </w:tbl>
    <w:p w14:paraId="56F9456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8EBD59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FE18884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客座研究员</w:t>
      </w:r>
    </w:p>
    <w:p w14:paraId="4B09845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899785" cy="850900"/>
            <wp:effectExtent l="0" t="0" r="571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0A643">
      <w:pPr>
        <w:ind w:left="0" w:leftChars="0" w:firstLine="0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合作内容</w:t>
      </w:r>
    </w:p>
    <w:p w14:paraId="17A22032">
      <w:pPr>
        <w:numPr>
          <w:ilvl w:val="0"/>
          <w:numId w:val="6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受聘者可优先受邀参与学校组织的系列研讨会、课程教学及专题讨论，围绕特定议题开展观点分享、经验交流及研究实践互动。</w:t>
      </w:r>
    </w:p>
    <w:p w14:paraId="6E46A782">
      <w:pPr>
        <w:numPr>
          <w:ilvl w:val="0"/>
          <w:numId w:val="6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受聘者可参与学校内部相关项目评审、建设指导与成效评价，并为教育生态建设、对外合作及项目输出等相关工作提供专业指导与评估支持。</w:t>
      </w:r>
    </w:p>
    <w:p w14:paraId="262C9756">
      <w:pPr>
        <w:numPr>
          <w:ilvl w:val="0"/>
          <w:numId w:val="6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</w:t>
      </w:r>
      <w:r>
        <w:rPr>
          <w:rFonts w:hint="eastAsia"/>
          <w:sz w:val="21"/>
          <w:lang w:val="en-US" w:eastAsia="zh-CN"/>
        </w:rPr>
        <w:t>可</w:t>
      </w:r>
      <w:r>
        <w:rPr>
          <w:rFonts w:hint="default"/>
          <w:sz w:val="21"/>
          <w:lang w:val="en-US" w:eastAsia="zh-CN"/>
        </w:rPr>
        <w:t>参与学校定期组织的企业交流探访与专题调研活动，围绕教育生态、技术生态及相关实践场景开展深入交流。</w:t>
      </w:r>
    </w:p>
    <w:p w14:paraId="29602E8F">
      <w:pPr>
        <w:numPr>
          <w:ilvl w:val="0"/>
          <w:numId w:val="6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受聘者可依托自身已有课题、项目基础或意向研究方向，与数字化转型研究中心共同凝练、形成并推进相关课题或项目；中心可在方案完善、资源对接、过程推进及成果产出等方面提供支持，并根据实际贡献参与成果署名或成果展示。</w:t>
      </w:r>
    </w:p>
    <w:p w14:paraId="11A4F9B2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627332B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</w:p>
    <w:p w14:paraId="3CE3FC1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征招对象</w:t>
      </w:r>
    </w:p>
    <w:p w14:paraId="210C0E22">
      <w:pPr>
        <w:numPr>
          <w:ilvl w:val="0"/>
          <w:numId w:val="7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在相关行业或研究领域具有一定专业认可度、影响力及合作基础。</w:t>
      </w:r>
    </w:p>
    <w:p w14:paraId="074C4794">
      <w:pPr>
        <w:numPr>
          <w:ilvl w:val="0"/>
          <w:numId w:val="7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具备相关学术背景、研究基础或实践经验，并拥有既有课题、项目基础或明确的意向研究方向。</w:t>
      </w:r>
    </w:p>
    <w:p w14:paraId="08D27A3A">
      <w:pPr>
        <w:numPr>
          <w:ilvl w:val="0"/>
          <w:numId w:val="7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研究方向、专业专长、项目资源或意向课题与中心重点研究方向具有较高契合度，具备与中心共同形成和推进课题或项目的合作潜力。</w:t>
      </w:r>
    </w:p>
    <w:p w14:paraId="42B1B9BD">
      <w:pPr>
        <w:numPr>
          <w:ilvl w:val="0"/>
          <w:numId w:val="0"/>
        </w:numPr>
        <w:ind w:leftChars="0"/>
        <w:rPr>
          <w:rFonts w:hint="default"/>
          <w:sz w:val="21"/>
          <w:lang w:val="en-US" w:eastAsia="zh-CN"/>
        </w:rPr>
      </w:pPr>
    </w:p>
    <w:p w14:paraId="369B7A3A">
      <w:pPr>
        <w:pStyle w:val="7"/>
        <w:rPr>
          <w:rFonts w:hint="eastAsia"/>
          <w:lang w:val="en-US" w:eastAsia="zh-CN"/>
        </w:rPr>
      </w:pPr>
    </w:p>
    <w:p w14:paraId="3B2927A1">
      <w:pPr>
        <w:pStyle w:val="7"/>
        <w:rPr>
          <w:rFonts w:hint="eastAsia"/>
          <w:lang w:val="en-US" w:eastAsia="zh-CN"/>
        </w:rPr>
      </w:pPr>
    </w:p>
    <w:p w14:paraId="70C1FAE1">
      <w:pPr>
        <w:pStyle w:val="7"/>
        <w:rPr>
          <w:rFonts w:hint="eastAsia"/>
          <w:lang w:val="en-US" w:eastAsia="zh-CN"/>
        </w:rPr>
      </w:pPr>
    </w:p>
    <w:p w14:paraId="3566F953">
      <w:pPr>
        <w:pStyle w:val="7"/>
        <w:rPr>
          <w:rFonts w:hint="eastAsia"/>
          <w:lang w:val="en-US" w:eastAsia="zh-CN"/>
        </w:rPr>
      </w:pPr>
    </w:p>
    <w:p w14:paraId="092EAF89">
      <w:pPr>
        <w:pStyle w:val="7"/>
        <w:jc w:val="both"/>
        <w:rPr>
          <w:rFonts w:hint="eastAsia"/>
          <w:lang w:val="en-US" w:eastAsia="zh-CN"/>
        </w:rPr>
      </w:pPr>
    </w:p>
    <w:p w14:paraId="076F4803">
      <w:pPr>
        <w:pStyle w:val="7"/>
        <w:rPr>
          <w:rFonts w:hint="eastAsia"/>
        </w:rPr>
      </w:pPr>
      <w:r>
        <w:rPr>
          <w:rFonts w:hint="eastAsia"/>
          <w:lang w:val="en-US" w:eastAsia="zh-CN"/>
        </w:rPr>
        <w:t>研究助理聘用</w:t>
      </w:r>
      <w:r>
        <w:rPr>
          <w:rFonts w:hint="eastAsia"/>
        </w:rPr>
        <w:t>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25"/>
        <w:gridCol w:w="1685"/>
        <w:gridCol w:w="1238"/>
        <w:gridCol w:w="1685"/>
        <w:gridCol w:w="1238"/>
        <w:gridCol w:w="2217"/>
      </w:tblGrid>
      <w:tr w14:paraId="1CC0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F6B59">
            <w:pPr>
              <w:pStyle w:val="6"/>
              <w:jc w:val="distribute"/>
            </w:pPr>
            <w:r>
              <w:rPr>
                <w:rFonts w:hint="eastAsia"/>
              </w:rPr>
              <w:t>姓  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95FE6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68727">
            <w:pPr>
              <w:pStyle w:val="6"/>
              <w:jc w:val="distribute"/>
            </w:pPr>
            <w:r>
              <w:rPr>
                <w:rFonts w:hint="eastAsia"/>
              </w:rPr>
              <w:t>性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5CA70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9635F">
            <w:pPr>
              <w:pStyle w:val="6"/>
              <w:jc w:val="distribute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2E7C7">
            <w:pPr>
              <w:pStyle w:val="6"/>
            </w:pPr>
          </w:p>
        </w:tc>
      </w:tr>
      <w:tr w14:paraId="6ED2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15AB">
            <w:pPr>
              <w:pStyle w:val="6"/>
              <w:jc w:val="distribute"/>
            </w:pPr>
            <w:r>
              <w:rPr>
                <w:rFonts w:hint="eastAsia"/>
              </w:rPr>
              <w:t>民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1E02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6508B">
            <w:pPr>
              <w:pStyle w:val="6"/>
              <w:jc w:val="distribute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AAE5E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4A2A1">
            <w:pPr>
              <w:pStyle w:val="6"/>
              <w:jc w:val="distribut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学历/学位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94E9">
            <w:pPr>
              <w:pStyle w:val="6"/>
            </w:pPr>
          </w:p>
        </w:tc>
      </w:tr>
      <w:tr w14:paraId="1D69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D52BB">
            <w:pPr>
              <w:pStyle w:val="6"/>
              <w:jc w:val="distribute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6A93F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30CD8">
            <w:pPr>
              <w:pStyle w:val="6"/>
              <w:jc w:val="distribute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29205">
            <w:pPr>
              <w:pStyle w:val="6"/>
              <w:rPr>
                <w:rFonts w:hint="eastAsia"/>
              </w:rPr>
            </w:pPr>
          </w:p>
        </w:tc>
      </w:tr>
      <w:tr w14:paraId="317B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99A45">
            <w:pPr>
              <w:pStyle w:val="6"/>
              <w:jc w:val="distribute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0FD8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BA6C4">
            <w:pPr>
              <w:pStyle w:val="6"/>
              <w:jc w:val="distribute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275AD">
            <w:pPr>
              <w:pStyle w:val="6"/>
              <w:rPr>
                <w:rFonts w:hint="eastAsia"/>
              </w:rPr>
            </w:pPr>
          </w:p>
        </w:tc>
      </w:tr>
      <w:tr w14:paraId="002C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A415F">
            <w:pPr>
              <w:pStyle w:val="6"/>
              <w:jc w:val="distribute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E5EB5">
            <w:pPr>
              <w:pStyle w:val="6"/>
              <w:jc w:val="distribute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008C3">
            <w:pPr>
              <w:pStyle w:val="6"/>
              <w:jc w:val="distribute"/>
            </w:pPr>
            <w:r>
              <w:rPr>
                <w:rFonts w:hint="eastAsia"/>
              </w:rPr>
              <w:t>传  真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BFA18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307D">
            <w:pPr>
              <w:pStyle w:val="6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C722">
            <w:pPr>
              <w:pStyle w:val="6"/>
              <w:rPr>
                <w:rFonts w:hint="eastAsia"/>
              </w:rPr>
            </w:pPr>
          </w:p>
        </w:tc>
      </w:tr>
      <w:tr w14:paraId="03E5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711C">
            <w:pPr>
              <w:pStyle w:val="6"/>
              <w:jc w:val="distribute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0F41">
            <w:pPr>
              <w:pStyle w:val="6"/>
              <w:rPr>
                <w:rFonts w:hint="eastAsi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EF1D4">
            <w:pPr>
              <w:pStyle w:val="6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DA7B">
            <w:pPr>
              <w:pStyle w:val="6"/>
              <w:rPr>
                <w:rFonts w:hint="eastAsia"/>
              </w:rPr>
            </w:pPr>
          </w:p>
        </w:tc>
      </w:tr>
      <w:tr w14:paraId="44A3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9847E">
            <w:pPr>
              <w:pStyle w:val="6"/>
              <w:jc w:val="distribute"/>
            </w:pPr>
            <w:r>
              <w:rPr>
                <w:rFonts w:hint="eastAsia"/>
              </w:rPr>
              <w:t>现从事专业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EFFA">
            <w:pPr>
              <w:pStyle w:val="6"/>
              <w:rPr>
                <w:rFonts w:hint="eastAsia"/>
              </w:rPr>
            </w:pPr>
          </w:p>
        </w:tc>
      </w:tr>
      <w:tr w14:paraId="6C67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51162">
            <w:pPr>
              <w:pStyle w:val="6"/>
              <w:jc w:val="distribute"/>
            </w:pPr>
            <w:r>
              <w:rPr>
                <w:rFonts w:hint="eastAsia"/>
              </w:rPr>
              <w:t>会何种外语及熟练程度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7AF6">
            <w:pPr>
              <w:pStyle w:val="8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流利     2. 中等     3. 入门</w:t>
            </w:r>
          </w:p>
          <w:p w14:paraId="121FCAF6">
            <w:pPr>
              <w:pStyle w:val="6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英语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法语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德语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日语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 xml:space="preserve">俄语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) </w:t>
            </w:r>
            <w:r>
              <w:rPr>
                <w:rFonts w:hint="eastAsia"/>
              </w:rPr>
              <w:t>其他（请注明）</w:t>
            </w:r>
          </w:p>
        </w:tc>
      </w:tr>
      <w:tr w14:paraId="15C7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36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CE254">
            <w:pPr>
              <w:pStyle w:val="6"/>
              <w:jc w:val="distribut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教育经历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47316">
            <w:pPr>
              <w:pStyle w:val="6"/>
              <w:rPr>
                <w:rFonts w:hint="eastAsia"/>
              </w:rPr>
            </w:pPr>
          </w:p>
        </w:tc>
      </w:tr>
      <w:tr w14:paraId="019E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CB72F">
            <w:pPr>
              <w:pStyle w:val="6"/>
              <w:jc w:val="distribute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0F84F">
            <w:pPr>
              <w:pStyle w:val="6"/>
            </w:pPr>
          </w:p>
          <w:p w14:paraId="2F44BF6D">
            <w:pPr>
              <w:pStyle w:val="6"/>
              <w:rPr>
                <w:rFonts w:hint="eastAsia"/>
              </w:rPr>
            </w:pPr>
          </w:p>
        </w:tc>
      </w:tr>
      <w:tr w14:paraId="6BEB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91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097D1">
            <w:pPr>
              <w:pStyle w:val="6"/>
              <w:jc w:val="distribut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技能与资格证书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6620E">
            <w:pPr>
              <w:pStyle w:val="6"/>
            </w:pPr>
          </w:p>
          <w:p w14:paraId="7C9AFB7A">
            <w:pPr>
              <w:pStyle w:val="6"/>
              <w:rPr>
                <w:rFonts w:hint="eastAsia"/>
              </w:rPr>
            </w:pPr>
          </w:p>
        </w:tc>
      </w:tr>
      <w:tr w14:paraId="01BA5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CC4BC">
            <w:pPr>
              <w:pStyle w:val="6"/>
              <w:jc w:val="distribut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参与过的研究/项目经历（请简述您在其中的角色与贡献）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3E8F6">
            <w:pPr>
              <w:pStyle w:val="6"/>
              <w:rPr>
                <w:rFonts w:hint="eastAsia"/>
              </w:rPr>
            </w:pPr>
          </w:p>
        </w:tc>
      </w:tr>
      <w:tr w14:paraId="5C9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4B1F0">
            <w:pPr>
              <w:pStyle w:val="6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受过</w:t>
            </w:r>
          </w:p>
          <w:p w14:paraId="4889D07F">
            <w:pPr>
              <w:pStyle w:val="6"/>
              <w:jc w:val="distribute"/>
            </w:pPr>
            <w:r>
              <w:rPr>
                <w:rFonts w:hint="eastAsia"/>
              </w:rPr>
              <w:t>何种奖励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F8DD5">
            <w:pPr>
              <w:pStyle w:val="6"/>
              <w:rPr>
                <w:rFonts w:hint="eastAsia"/>
              </w:rPr>
            </w:pPr>
          </w:p>
        </w:tc>
      </w:tr>
      <w:tr w14:paraId="72F1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9BD1">
            <w:pPr>
              <w:pStyle w:val="6"/>
              <w:jc w:val="distribute"/>
            </w:pPr>
            <w:r>
              <w:rPr>
                <w:rFonts w:hint="eastAsia"/>
              </w:rPr>
              <w:t>备  注</w:t>
            </w:r>
          </w:p>
        </w:tc>
        <w:tc>
          <w:tcPr>
            <w:tcW w:w="8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9F6E7">
            <w:pPr>
              <w:pStyle w:val="6"/>
            </w:pPr>
          </w:p>
        </w:tc>
      </w:tr>
      <w:tr w14:paraId="3FC6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7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8BCED">
            <w:pPr>
              <w:ind w:left="0" w:leftChars="0" w:firstLine="0" w:firstLineChars="0"/>
              <w:jc w:val="center"/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本人确认：本人承诺以上信息真实有效，如有虚假愿承担相应法律责任。</w:t>
            </w:r>
          </w:p>
          <w:p w14:paraId="26C0C84C">
            <w:pPr>
              <w:pStyle w:val="6"/>
              <w:jc w:val="center"/>
            </w:pPr>
            <w:r>
              <w:rPr>
                <w:rFonts w:hint="default" w:ascii="宋体" w:hAnsi="Times New Roman" w:eastAsia="宋体" w:cs="Times New Roman"/>
                <w:bCs/>
                <w:color w:val="000000"/>
                <w:kern w:val="0"/>
                <w:sz w:val="21"/>
                <w:szCs w:val="24"/>
                <w:lang w:val="en-US" w:eastAsia="zh-CN" w:bidi="ar-SA"/>
              </w:rPr>
              <w:t>签字：________  日期：________</w:t>
            </w:r>
          </w:p>
        </w:tc>
      </w:tr>
    </w:tbl>
    <w:p w14:paraId="0E4FB99E">
      <w:pPr>
        <w:rPr>
          <w:rFonts w:hint="eastAsia"/>
          <w:sz w:val="21"/>
          <w:lang w:val="en-US" w:eastAsia="zh-CN"/>
        </w:rPr>
      </w:pPr>
    </w:p>
    <w:p w14:paraId="064B8429">
      <w:pPr>
        <w:ind w:left="0" w:leftChars="0" w:firstLine="0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br w:type="page"/>
      </w:r>
    </w:p>
    <w:p w14:paraId="11E4E664">
      <w:pPr>
        <w:numPr>
          <w:ilvl w:val="0"/>
          <w:numId w:val="0"/>
        </w:numPr>
        <w:ind w:leftChars="0"/>
        <w:jc w:val="center"/>
        <w:rPr>
          <w:rFonts w:hint="default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四、研究助理</w:t>
      </w:r>
    </w:p>
    <w:p w14:paraId="4E1E84A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900420" cy="2269490"/>
            <wp:effectExtent l="0" t="0" r="508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042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40A8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69B5837C">
      <w:pPr>
        <w:ind w:left="0" w:leftChars="0" w:firstLine="0" w:firstLine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合作内容</w:t>
      </w:r>
    </w:p>
    <w:p w14:paraId="6AD78A22">
      <w:pPr>
        <w:numPr>
          <w:ilvl w:val="0"/>
          <w:numId w:val="8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受聘者</w:t>
      </w:r>
      <w:r>
        <w:rPr>
          <w:rFonts w:hint="default"/>
          <w:sz w:val="21"/>
          <w:lang w:val="en-US" w:eastAsia="zh-CN"/>
        </w:rPr>
        <w:t>根据中心研究项目或具体工作需要，参与资料收集、文献整理、数据分析、案例研究、报告撰写及其他科研辅助工作。</w:t>
      </w:r>
    </w:p>
    <w:p w14:paraId="28FD33ED">
      <w:pPr>
        <w:numPr>
          <w:ilvl w:val="0"/>
          <w:numId w:val="8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中心将为</w:t>
      </w:r>
      <w:r>
        <w:rPr>
          <w:rFonts w:hint="eastAsia"/>
          <w:sz w:val="21"/>
          <w:lang w:val="en-US" w:eastAsia="zh-CN"/>
        </w:rPr>
        <w:t>受聘者</w:t>
      </w:r>
      <w:r>
        <w:rPr>
          <w:rFonts w:hint="default"/>
          <w:sz w:val="21"/>
          <w:lang w:val="en-US" w:eastAsia="zh-CN"/>
        </w:rPr>
        <w:t>指派指导老师进行工作对接，并提供完成工作所需的数据、文献账户、软件工具等基础资源支持。</w:t>
      </w:r>
    </w:p>
    <w:p w14:paraId="38282BD6">
      <w:pPr>
        <w:numPr>
          <w:ilvl w:val="0"/>
          <w:numId w:val="8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中心将按约定支付劳务报酬，并根据</w:t>
      </w:r>
      <w:r>
        <w:rPr>
          <w:rFonts w:hint="eastAsia"/>
          <w:sz w:val="21"/>
          <w:lang w:val="en-US" w:eastAsia="zh-CN"/>
        </w:rPr>
        <w:t>受聘者</w:t>
      </w:r>
      <w:r>
        <w:rPr>
          <w:rFonts w:hint="default"/>
          <w:sz w:val="21"/>
          <w:lang w:val="en-US" w:eastAsia="zh-CN"/>
        </w:rPr>
        <w:t>的实际贡献在相关成果中予以署名或致谢。</w:t>
      </w:r>
    </w:p>
    <w:p w14:paraId="202DA48A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sz w:val="21"/>
          <w:lang w:val="en-US" w:eastAsia="zh-CN"/>
        </w:rPr>
      </w:pPr>
    </w:p>
    <w:p w14:paraId="1DE6E46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</w:p>
    <w:p w14:paraId="7FC72A6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征招对象</w:t>
      </w:r>
    </w:p>
    <w:p w14:paraId="55C4A826">
      <w:pPr>
        <w:numPr>
          <w:ilvl w:val="0"/>
          <w:numId w:val="9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具有</w:t>
      </w:r>
      <w:r>
        <w:rPr>
          <w:rFonts w:hint="eastAsia"/>
          <w:sz w:val="21"/>
          <w:lang w:val="en-US" w:eastAsia="zh-CN"/>
        </w:rPr>
        <w:t>国内外</w:t>
      </w:r>
      <w:r>
        <w:rPr>
          <w:rFonts w:hint="default"/>
          <w:sz w:val="21"/>
          <w:lang w:val="en-US" w:eastAsia="zh-CN"/>
        </w:rPr>
        <w:t>硕士及以上学历</w:t>
      </w:r>
      <w:r>
        <w:rPr>
          <w:rFonts w:hint="eastAsia"/>
          <w:sz w:val="21"/>
          <w:lang w:val="en-US" w:eastAsia="zh-CN"/>
        </w:rPr>
        <w:t>，</w:t>
      </w:r>
      <w:r>
        <w:rPr>
          <w:rFonts w:hint="default"/>
          <w:sz w:val="21"/>
          <w:lang w:val="en-US" w:eastAsia="zh-CN"/>
        </w:rPr>
        <w:t>专业背景与中心研究方向相关者优先。</w:t>
      </w:r>
    </w:p>
    <w:p w14:paraId="0216C9C9">
      <w:pPr>
        <w:numPr>
          <w:ilvl w:val="0"/>
          <w:numId w:val="9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具备一定的文献检索、资料整理、数据分析、文字撰写或案例研究能力，能够支持中心相关科研工作。</w:t>
      </w:r>
    </w:p>
    <w:p w14:paraId="0A3FF090">
      <w:pPr>
        <w:numPr>
          <w:ilvl w:val="0"/>
          <w:numId w:val="9"/>
        </w:numPr>
        <w:ind w:left="425" w:leftChars="0" w:hanging="425" w:firstLineChars="0"/>
        <w:rPr>
          <w:rFonts w:hint="default"/>
          <w:sz w:val="21"/>
          <w:lang w:val="en-US" w:eastAsia="zh-CN"/>
        </w:rPr>
      </w:pPr>
      <w:r>
        <w:rPr>
          <w:rFonts w:hint="default"/>
          <w:sz w:val="21"/>
          <w:lang w:val="en-US" w:eastAsia="zh-CN"/>
        </w:rPr>
        <w:t>具有较强的责任心、执行力、沟通协作能力及保密意识，能够按要求完成任务并遵守相关学术规范。</w:t>
      </w:r>
    </w:p>
    <w:p w14:paraId="614A4108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5EAB3AFD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608017D6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5EC55ED7">
      <w:pPr>
        <w:ind w:left="0" w:leftChars="0" w:firstLine="0" w:firstLineChars="0"/>
        <w:rPr>
          <w:rFonts w:hint="default"/>
          <w:sz w:val="21"/>
          <w:lang w:val="en-US" w:eastAsia="zh-CN"/>
        </w:rPr>
      </w:pPr>
    </w:p>
    <w:p w14:paraId="4D1EACE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p w14:paraId="10B3202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247" w:right="1304" w:bottom="1134" w:left="130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40"/>
      </w:pPr>
      <w:r>
        <w:separator/>
      </w:r>
    </w:p>
  </w:endnote>
  <w:endnote w:type="continuationSeparator" w:id="1">
    <w:p>
      <w:pPr>
        <w:spacing w:line="240" w:lineRule="auto"/>
        <w:ind w:firstLine="5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523B7">
    <w:pPr>
      <w:pStyle w:val="2"/>
      <w:ind w:firstLine="32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B0504">
    <w:pPr>
      <w:pStyle w:val="2"/>
      <w:ind w:firstLine="32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B0EB6">
    <w:pPr>
      <w:pStyle w:val="2"/>
      <w:ind w:firstLine="3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40"/>
      </w:pPr>
      <w:r>
        <w:separator/>
      </w:r>
    </w:p>
  </w:footnote>
  <w:footnote w:type="continuationSeparator" w:id="1">
    <w:p>
      <w:pPr>
        <w:spacing w:line="360" w:lineRule="auto"/>
        <w:ind w:firstLine="5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D8364">
    <w:pPr>
      <w:pStyle w:val="3"/>
      <w:pBdr>
        <w:bottom w:val="none" w:color="auto" w:sz="0" w:space="0"/>
      </w:pBdr>
      <w:ind w:firstLine="32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3A7ED">
    <w:pPr>
      <w:pStyle w:val="3"/>
      <w:ind w:firstLine="32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6DA86">
    <w:pPr>
      <w:pStyle w:val="3"/>
      <w:ind w:firstLine="3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11DEB"/>
    <w:multiLevelType w:val="singleLevel"/>
    <w:tmpl w:val="9F311DE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3EFB657"/>
    <w:multiLevelType w:val="singleLevel"/>
    <w:tmpl w:val="B3EFB65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FF1A6D8"/>
    <w:multiLevelType w:val="singleLevel"/>
    <w:tmpl w:val="BFF1A6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7FA4563"/>
    <w:multiLevelType w:val="singleLevel"/>
    <w:tmpl w:val="D7FA45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DFFA670B"/>
    <w:multiLevelType w:val="singleLevel"/>
    <w:tmpl w:val="DFFA670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F7FD7D8"/>
    <w:multiLevelType w:val="singleLevel"/>
    <w:tmpl w:val="EF7FD7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F38A99BB"/>
    <w:multiLevelType w:val="singleLevel"/>
    <w:tmpl w:val="F38A99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FFE05B2"/>
    <w:multiLevelType w:val="singleLevel"/>
    <w:tmpl w:val="FFFE05B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627C0A7F"/>
    <w:multiLevelType w:val="singleLevel"/>
    <w:tmpl w:val="627C0A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614D38"/>
    <w:rsid w:val="000F16F7"/>
    <w:rsid w:val="001F35BA"/>
    <w:rsid w:val="00364081"/>
    <w:rsid w:val="003D7D73"/>
    <w:rsid w:val="00590EB2"/>
    <w:rsid w:val="0062225F"/>
    <w:rsid w:val="006E4168"/>
    <w:rsid w:val="00886135"/>
    <w:rsid w:val="00A24C0E"/>
    <w:rsid w:val="00B44AA4"/>
    <w:rsid w:val="00DB0069"/>
    <w:rsid w:val="00F573EC"/>
    <w:rsid w:val="035618EA"/>
    <w:rsid w:val="0A614D38"/>
    <w:rsid w:val="0E417312"/>
    <w:rsid w:val="12E84200"/>
    <w:rsid w:val="14EB6229"/>
    <w:rsid w:val="1A571CAA"/>
    <w:rsid w:val="1B2F50C2"/>
    <w:rsid w:val="1F19115D"/>
    <w:rsid w:val="1FCF44DB"/>
    <w:rsid w:val="289B1FE8"/>
    <w:rsid w:val="29FB2613"/>
    <w:rsid w:val="31F2254D"/>
    <w:rsid w:val="33C85C5B"/>
    <w:rsid w:val="34C77CC1"/>
    <w:rsid w:val="36D030FB"/>
    <w:rsid w:val="39FE3050"/>
    <w:rsid w:val="3F6525B0"/>
    <w:rsid w:val="40FD4F29"/>
    <w:rsid w:val="4182744A"/>
    <w:rsid w:val="43C27FD1"/>
    <w:rsid w:val="471C6A6D"/>
    <w:rsid w:val="4EFE032C"/>
    <w:rsid w:val="51E43809"/>
    <w:rsid w:val="55275E9C"/>
    <w:rsid w:val="56020701"/>
    <w:rsid w:val="575B631B"/>
    <w:rsid w:val="580469B3"/>
    <w:rsid w:val="5ED73B27"/>
    <w:rsid w:val="611E30B6"/>
    <w:rsid w:val="67FC1454"/>
    <w:rsid w:val="72600832"/>
    <w:rsid w:val="72C27E32"/>
    <w:rsid w:val="7BFA2F8F"/>
    <w:rsid w:val="7FB0059F"/>
    <w:rsid w:val="FECD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540" w:firstLineChars="18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6">
    <w:name w:val="表内文字"/>
    <w:basedOn w:val="1"/>
    <w:autoRedefine/>
    <w:qFormat/>
    <w:uiPriority w:val="0"/>
    <w:pPr>
      <w:spacing w:line="240" w:lineRule="auto"/>
      <w:ind w:firstLine="0" w:firstLineChars="0"/>
    </w:pPr>
    <w:rPr>
      <w:rFonts w:ascii="宋体" w:eastAsia="宋体"/>
      <w:bCs/>
      <w:color w:val="000000"/>
      <w:kern w:val="0"/>
      <w:sz w:val="21"/>
    </w:rPr>
  </w:style>
  <w:style w:type="paragraph" w:customStyle="1" w:styleId="7">
    <w:name w:val="表头"/>
    <w:basedOn w:val="1"/>
    <w:autoRedefine/>
    <w:qFormat/>
    <w:uiPriority w:val="0"/>
    <w:pPr>
      <w:spacing w:before="156" w:beforeLines="50" w:after="156" w:afterLines="50" w:line="240" w:lineRule="auto"/>
      <w:ind w:firstLine="0" w:firstLineChars="0"/>
      <w:jc w:val="center"/>
    </w:pPr>
    <w:rPr>
      <w:rFonts w:ascii="宋体" w:eastAsia="宋体"/>
      <w:b/>
      <w:color w:val="000000"/>
    </w:rPr>
  </w:style>
  <w:style w:type="paragraph" w:customStyle="1" w:styleId="8">
    <w:name w:val="表内蒙１"/>
    <w:basedOn w:val="6"/>
    <w:autoRedefine/>
    <w:qFormat/>
    <w:uiPriority w:val="0"/>
    <w:pPr>
      <w:spacing w:line="360" w:lineRule="auto"/>
      <w:ind w:firstLine="210" w:firstLineChars="100"/>
    </w:pPr>
  </w:style>
  <w:style w:type="paragraph" w:customStyle="1" w:styleId="9">
    <w:name w:val="表内２"/>
    <w:basedOn w:val="8"/>
    <w:autoRedefine/>
    <w:qFormat/>
    <w:uiPriority w:val="0"/>
    <w:pPr>
      <w:spacing w:line="240" w:lineRule="auto"/>
      <w:ind w:right="150" w:rightChars="50"/>
      <w:jc w:val="right"/>
    </w:pPr>
  </w:style>
  <w:style w:type="paragraph" w:customStyle="1" w:styleId="10">
    <w:name w:val="表外１"/>
    <w:basedOn w:val="1"/>
    <w:autoRedefine/>
    <w:qFormat/>
    <w:uiPriority w:val="0"/>
    <w:pPr>
      <w:spacing w:before="156" w:beforeLines="50" w:after="156" w:afterLines="50" w:line="240" w:lineRule="auto"/>
      <w:ind w:firstLine="0" w:firstLineChars="0"/>
    </w:pPr>
    <w:rPr>
      <w:rFonts w:ascii="宋体" w:hAnsi="宋体" w:eastAsia="宋体"/>
      <w:color w:val="000000"/>
      <w:kern w:val="0"/>
      <w:sz w:val="24"/>
    </w:rPr>
  </w:style>
  <w:style w:type="character" w:customStyle="1" w:styleId="11">
    <w:name w:val="页眉 字符"/>
    <w:basedOn w:val="5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yuanjingyi\Library\Containers\com.kingsoft.wpsoffice.mac\Data\C:\Users\lenovo\AppData\Roaming\kingsoft\office6\templates\download\e27fcbbf-d3e7-4b48-8075-26d5d14898bf\&#19987;&#23478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5bfdff9f-5f85-4499-993f-93cb747ecc81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291A1C3</paraID>
      <start>8</start>
      <end>9</end>
      <status>modified</status>
      <modifiedWord>（</modifiedWord>
      <trackRevisions>false</trackRevisions>
    </reviewItem>
    <reviewItem>
      <errorID>c0c31774-727f-4dd7-8660-332014199d80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291A1C3</paraID>
      <start>11</start>
      <end>13</end>
      <status>modified</status>
      <modifiedWord>) </modifiedWord>
      <trackRevisions>false</trackRevisions>
    </reviewItem>
    <reviewItem>
      <errorID>80936d3f-7638-4c64-8c38-4a32edd28d15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291A1C3</paraID>
      <start>18</start>
      <end>19</end>
      <status>modified</status>
      <modifiedWord>（</modifiedWord>
      <trackRevisions>false</trackRevisions>
    </reviewItem>
    <reviewItem>
      <errorID>ce423146-853f-40c5-aab3-1e7f639857ae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291A1C3</paraID>
      <start>21</start>
      <end>23</end>
      <status>modified</status>
      <modifiedWord>) </modifiedWord>
      <trackRevisions>false</trackRevisions>
    </reviewItem>
    <reviewItem>
      <errorID>1288079a-7d41-4009-9e56-71a7fa6c18e1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291A1C3</paraID>
      <start>28</start>
      <end>29</end>
      <status>modified</status>
      <modifiedWord>（</modifiedWord>
      <trackRevisions>false</trackRevisions>
    </reviewItem>
    <reviewItem>
      <errorID>b1239683-667d-46f2-86fb-324ab4f1eaeb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291A1C3</paraID>
      <start>31</start>
      <end>33</end>
      <status>modified</status>
      <modifiedWord>) </modifiedWord>
      <trackRevisions>false</trackRevisions>
    </reviewItem>
    <reviewItem>
      <errorID>09798c21-ce78-4295-bdb2-09931264298d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291A1C3</paraID>
      <start>38</start>
      <end>39</end>
      <status>modified</status>
      <modifiedWord>（</modifiedWord>
      <trackRevisions>false</trackRevisions>
    </reviewItem>
    <reviewItem>
      <errorID>557d1c39-582a-419b-b91b-f7a8fba2821a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291A1C3</paraID>
      <start>41</start>
      <end>43</end>
      <status>modified</status>
      <modifiedWord>) </modifiedWord>
      <trackRevisions>false</trackRevisions>
    </reviewItem>
    <reviewItem>
      <errorID>193ab8d9-11ae-495d-8b4e-524a205666ff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291A1C3</paraID>
      <start>48</start>
      <end>49</end>
      <status>modified</status>
      <modifiedWord>（</modifiedWord>
      <trackRevisions>false</trackRevisions>
    </reviewItem>
    <reviewItem>
      <errorID>41a696f1-8af7-45f1-90ac-5cf96a40c324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291A1C3</paraID>
      <start>51</start>
      <end>53</end>
      <status>modified</status>
      <modifiedWord>) </modifiedWord>
      <trackRevisions>false</trackRevisions>
    </reviewItem>
    <reviewItem>
      <errorID>a81b808d-afd8-4d24-a3b9-dda8c612a69e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1A0C4DDB</paraID>
      <start>8</start>
      <end>9</end>
      <status>modified</status>
      <modifiedWord>（</modifiedWord>
      <trackRevisions>false</trackRevisions>
    </reviewItem>
    <reviewItem>
      <errorID>59d2fbb1-5a69-4a80-9a15-e55166847486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1A0C4DDB</paraID>
      <start>17</start>
      <end>18</end>
      <status>modified</status>
      <modifiedWord>（</modifiedWord>
      <trackRevisions>false</trackRevisions>
    </reviewItem>
    <reviewItem>
      <errorID>92a0565c-be8f-456a-ab8e-af18b104619f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1A0C4DDB</paraID>
      <start>26</start>
      <end>27</end>
      <status>modified</status>
      <modifiedWord>（</modifiedWord>
      <trackRevisions>false</trackRevisions>
    </reviewItem>
    <reviewItem>
      <errorID>04797781-5295-4f70-b0bc-05e308b681a4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1A0C4DDB</paraID>
      <start>35</start>
      <end>36</end>
      <status>modified</status>
      <modifiedWord>（</modifiedWord>
      <trackRevisions>false</trackRevisions>
    </reviewItem>
    <reviewItem>
      <errorID>717a3f52-8c48-4c8e-bbe4-e2a6ff2905e6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1A0C4DDB</paraID>
      <start>44</start>
      <end>45</end>
      <status>modified</status>
      <modifiedWord>（</modifiedWord>
      <trackRevisions>false</trackRevisions>
    </reviewItem>
    <reviewItem>
      <errorID>56fd451e-4036-4049-95d1-f8d6da164c23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B4214BC</paraID>
      <start>8</start>
      <end>9</end>
      <status>modified</status>
      <modifiedWord>（</modifiedWord>
      <trackRevisions>false</trackRevisions>
    </reviewItem>
    <reviewItem>
      <errorID>9a5b4315-db47-47ed-bcf0-5bfe839d35c2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B4214BC</paraID>
      <start>11</start>
      <end>13</end>
      <status>modified</status>
      <modifiedWord>) </modifiedWord>
      <trackRevisions>false</trackRevisions>
    </reviewItem>
    <reviewItem>
      <errorID>1015e3cf-73c1-4fd0-875e-3701c0176818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B4214BC</paraID>
      <start>18</start>
      <end>19</end>
      <status>modified</status>
      <modifiedWord>（</modifiedWord>
      <trackRevisions>false</trackRevisions>
    </reviewItem>
    <reviewItem>
      <errorID>f91859de-a445-4186-943a-c20bf4ecfdce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B4214BC</paraID>
      <start>21</start>
      <end>23</end>
      <status>modified</status>
      <modifiedWord>) </modifiedWord>
      <trackRevisions>false</trackRevisions>
    </reviewItem>
    <reviewItem>
      <errorID>f1f563c4-7468-41ef-9559-5322fea1602c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B4214BC</paraID>
      <start>28</start>
      <end>29</end>
      <status>modified</status>
      <modifiedWord>（</modifiedWord>
      <trackRevisions>false</trackRevisions>
    </reviewItem>
    <reviewItem>
      <errorID>39c0125c-225f-44e2-b654-fd57a3611356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B4214BC</paraID>
      <start>31</start>
      <end>33</end>
      <status>modified</status>
      <modifiedWord>) </modifiedWord>
      <trackRevisions>false</trackRevisions>
    </reviewItem>
    <reviewItem>
      <errorID>c35e64a3-f430-4680-8888-04805d74acdc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B4214BC</paraID>
      <start>38</start>
      <end>39</end>
      <status>modified</status>
      <modifiedWord>（</modifiedWord>
      <trackRevisions>false</trackRevisions>
    </reviewItem>
    <reviewItem>
      <errorID>6dfd9af0-1101-4a85-a146-70d6acd82cec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B4214BC</paraID>
      <start>41</start>
      <end>43</end>
      <status>modified</status>
      <modifiedWord>) </modifiedWord>
      <trackRevisions>false</trackRevisions>
    </reviewItem>
    <reviewItem>
      <errorID>772c16b7-ff0b-4592-b52a-76b8aa3835d9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B4214BC</paraID>
      <start>48</start>
      <end>49</end>
      <status>modified</status>
      <modifiedWord>（</modifiedWord>
      <trackRevisions>false</trackRevisions>
    </reviewItem>
    <reviewItem>
      <errorID>e93bf4d6-d427-431f-8402-4d625f78aee9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 B4214BC</paraID>
      <start>51</start>
      <end>53</end>
      <status>modified</status>
      <modifiedWord>) </modifiedWord>
      <trackRevisions>false</trackRevisions>
    </reviewItem>
    <reviewItem>
      <errorID>50d698cb-66f3-49a4-b55e-89b43baaf068</errorID>
      <errorWord>可受邀</errorWord>
      <group>L1_Grammar</group>
      <groupName>语法问题</groupName>
      <ability>L2_Grammar</ability>
      <abilityName>语法错误</abilityName>
      <candidateList>
        <item>可</item>
      </candidateList>
      <explain/>
      <paraID>262C9756</paraID>
      <start>3</start>
      <end>4</end>
      <status>modified</status>
      <modifiedWord>可</modifiedWord>
      <trackRevisions>false</trackRevisions>
    </reviewItem>
    <reviewItem>
      <errorID>020a72c5-03a0-443f-a13a-b8c7f779cd73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121FCAF6</paraID>
      <start>8</start>
      <end>9</end>
      <status>modified</status>
      <modifiedWord>（</modifiedWord>
      <trackRevisions>false</trackRevisions>
    </reviewItem>
    <reviewItem>
      <errorID>16e265e3-fd75-4d7c-8415-feb8784f1880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121FCAF6</paraID>
      <start>11</start>
      <end>13</end>
      <status>modified</status>
      <modifiedWord>) </modifiedWord>
      <trackRevisions>false</trackRevisions>
    </reviewItem>
    <reviewItem>
      <errorID>4f68cdfb-1b09-4070-921c-a12ace44dfa4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121FCAF6</paraID>
      <start>18</start>
      <end>19</end>
      <status>modified</status>
      <modifiedWord>（</modifiedWord>
      <trackRevisions>false</trackRevisions>
    </reviewItem>
    <reviewItem>
      <errorID>4e0275f3-e343-4005-9019-efd221c0b21e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121FCAF6</paraID>
      <start>21</start>
      <end>23</end>
      <status>modified</status>
      <modifiedWord>) </modifiedWord>
      <trackRevisions>false</trackRevisions>
    </reviewItem>
    <reviewItem>
      <errorID>3d2dfd6e-dbee-48f5-9976-1d976d209782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121FCAF6</paraID>
      <start>28</start>
      <end>29</end>
      <status>modified</status>
      <modifiedWord>（</modifiedWord>
      <trackRevisions>false</trackRevisions>
    </reviewItem>
    <reviewItem>
      <errorID>ba0677bd-52c3-401e-b144-59cb3807cf40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121FCAF6</paraID>
      <start>31</start>
      <end>33</end>
      <status>modified</status>
      <modifiedWord>) </modifiedWord>
      <trackRevisions>false</trackRevisions>
    </reviewItem>
    <reviewItem>
      <errorID>64495fe7-6c88-42f5-a276-a810c3ce089c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121FCAF6</paraID>
      <start>38</start>
      <end>39</end>
      <status>modified</status>
      <modifiedWord>（</modifiedWord>
      <trackRevisions>false</trackRevisions>
    </reviewItem>
    <reviewItem>
      <errorID>b3f8802d-4cb4-4f2c-a395-82087280908e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121FCAF6</paraID>
      <start>41</start>
      <end>43</end>
      <status>modified</status>
      <modifiedWord>) </modifiedWord>
      <trackRevisions>false</trackRevisions>
    </reviewItem>
    <reviewItem>
      <errorID>5650a498-8404-4597-b16e-fe9e88e9712c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121FCAF6</paraID>
      <start>48</start>
      <end>49</end>
      <status>modified</status>
      <modifiedWord>（</modifiedWord>
      <trackRevisions>false</trackRevisions>
    </reviewItem>
    <reviewItem>
      <errorID>3e7a4a62-585a-488d-a7db-2c97b5fccbe5</errorID>
      <errorWord>）</errorWord>
      <group>L1_Punc</group>
      <groupName>标点问题</groupName>
      <ability>L2_Punc_CN</ability>
      <abilityName>标点符号问题</abilityName>
      <candidateList>
        <item>) </item>
      </candidateList>
      <explain/>
      <paraID>121FCAF6</paraID>
      <start>51</start>
      <end>53</end>
      <status>modified</status>
      <modifiedWord>) 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02bf692-3939-4408-b025-0aed9c9fec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专家登记表.docx</Template>
  <Pages>8</Pages>
  <Words>787</Words>
  <Characters>825</Characters>
  <Lines>2</Lines>
  <Paragraphs>1</Paragraphs>
  <TotalTime>11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2026-06-04T18:05:00Z</dcterms:created>
  <dc:creator>蛙爱学习</dc:creator>
  <cp:lastModifiedBy>蛙爱学习</cp:lastModifiedBy>
  <dcterms:modified xsi:type="dcterms:W3CDTF">2026-06-07T03:37:57Z</dcterms:modified>
  <dc:title>附件三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v1.0_mb_17+dCZlRuwH698s1g5F8mw==</vt:lpwstr>
  </property>
  <property fmtid="{D5CDD505-2E9C-101B-9397-08002B2CF9AE}" pid="4" name="ICV">
    <vt:lpwstr>D7C5D5440A034748B263391462EA6BF1_13</vt:lpwstr>
  </property>
  <property fmtid="{D5CDD505-2E9C-101B-9397-08002B2CF9AE}" pid="5" name="KSOTemplateDocerSaveRecord">
    <vt:lpwstr>eyJoZGlkIjoiYzFhZGY0ZTViYWQyN2I0ZGJhNDk0OThkMjNkNmQ2MDYiLCJ1c2VySWQiOiIxMjg5NjgxNSJ9</vt:lpwstr>
  </property>
</Properties>
</file>